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771"/>
      </w:tblGrid>
      <w:tr w:rsidR="000F68A3">
        <w:trPr>
          <w:cantSplit/>
          <w:trHeight w:val="14880"/>
        </w:trPr>
        <w:tc>
          <w:tcPr>
            <w:tcW w:w="1771" w:type="dxa"/>
            <w:textDirection w:val="btLr"/>
          </w:tcPr>
          <w:p w:rsidR="000F68A3" w:rsidRDefault="000F68A3">
            <w:pPr>
              <w:framePr w:w="1440" w:h="14680" w:hRule="exact" w:hSpace="142" w:wrap="around" w:vAnchor="page" w:hAnchor="page" w:x="561" w:y="577" w:anchorLock="1"/>
              <w:pBdr>
                <w:top w:val="single" w:sz="6" w:space="4" w:color="FFFFFF"/>
                <w:left w:val="single" w:sz="6" w:space="4" w:color="FFFFFF"/>
                <w:bottom w:val="single" w:sz="6" w:space="4" w:color="FFFFFF"/>
                <w:right w:val="single" w:sz="6" w:space="4" w:color="FFFFFF"/>
              </w:pBdr>
              <w:ind w:left="113" w:right="113"/>
              <w:jc w:val="center"/>
              <w:rPr>
                <w:imprint/>
                <w:color w:val="808080"/>
                <w:sz w:val="132"/>
              </w:rPr>
            </w:pPr>
            <w:r>
              <w:rPr>
                <w:shadow/>
                <w:color w:val="808080"/>
                <w:sz w:val="132"/>
              </w:rPr>
              <w:t>PRESSEINFORMATION</w:t>
            </w:r>
          </w:p>
        </w:tc>
      </w:tr>
    </w:tbl>
    <w:p w:rsidR="000F68A3" w:rsidRDefault="000F68A3">
      <w:pPr>
        <w:framePr w:w="1440" w:h="14680" w:hRule="exact" w:hSpace="142" w:wrap="around" w:vAnchor="page" w:hAnchor="page" w:x="561" w:y="577" w:anchorLock="1"/>
        <w:pBdr>
          <w:top w:val="single" w:sz="6" w:space="4" w:color="FFFFFF"/>
          <w:left w:val="single" w:sz="6" w:space="4" w:color="FFFFFF"/>
          <w:bottom w:val="single" w:sz="6" w:space="4" w:color="FFFFFF"/>
          <w:right w:val="single" w:sz="6" w:space="4" w:color="FFFFFF"/>
        </w:pBdr>
      </w:pPr>
    </w:p>
    <w:p w:rsidR="000F68A3" w:rsidRPr="00731E8C" w:rsidRDefault="000F68A3" w:rsidP="00A259F0">
      <w:pPr>
        <w:tabs>
          <w:tab w:val="right" w:pos="9077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6" o:spid="_x0000_s1026" type="#_x0000_t75" alt="LogoKerpenohne-CMYK" style="position:absolute;margin-left:313.9pt;margin-top:-96.15pt;width:130.5pt;height:40.5pt;z-index:-251658240;visibility:visible" wrapcoords="-124 0 -124 21200 21600 21200 21600 0 -124 0">
            <v:imagedata r:id="rId7" o:title=""/>
            <w10:wrap type="tight"/>
          </v:shape>
        </w:pict>
      </w:r>
    </w:p>
    <w:p w:rsidR="000F68A3" w:rsidRDefault="000F68A3" w:rsidP="00E72CE3">
      <w:pPr>
        <w:tabs>
          <w:tab w:val="left" w:pos="7017"/>
        </w:tabs>
        <w:jc w:val="right"/>
        <w:rPr>
          <w:b/>
          <w:sz w:val="16"/>
        </w:rPr>
      </w:pPr>
      <w:r>
        <w:rPr>
          <w:b/>
          <w:sz w:val="16"/>
        </w:rPr>
        <w:t>Kolpingstadt Kerpen</w:t>
      </w:r>
    </w:p>
    <w:p w:rsidR="000F68A3" w:rsidRDefault="000F68A3" w:rsidP="00E72CE3">
      <w:pPr>
        <w:tabs>
          <w:tab w:val="left" w:pos="7017"/>
        </w:tabs>
        <w:jc w:val="right"/>
        <w:rPr>
          <w:b/>
          <w:sz w:val="16"/>
        </w:rPr>
      </w:pPr>
      <w:r>
        <w:rPr>
          <w:b/>
          <w:sz w:val="16"/>
        </w:rPr>
        <w:t>Pressestelle</w:t>
      </w:r>
    </w:p>
    <w:p w:rsidR="000F68A3" w:rsidRDefault="000F68A3" w:rsidP="00E72CE3">
      <w:pPr>
        <w:tabs>
          <w:tab w:val="left" w:pos="7017"/>
        </w:tabs>
        <w:jc w:val="right"/>
        <w:rPr>
          <w:sz w:val="16"/>
        </w:rPr>
      </w:pPr>
      <w:r>
        <w:rPr>
          <w:sz w:val="16"/>
        </w:rPr>
        <w:t>Jahnplatz 1</w:t>
      </w:r>
    </w:p>
    <w:p w:rsidR="000F68A3" w:rsidRDefault="000F68A3" w:rsidP="00E72CE3">
      <w:pPr>
        <w:tabs>
          <w:tab w:val="left" w:pos="7017"/>
        </w:tabs>
        <w:jc w:val="right"/>
        <w:rPr>
          <w:sz w:val="16"/>
        </w:rPr>
      </w:pPr>
      <w:r>
        <w:rPr>
          <w:sz w:val="16"/>
        </w:rPr>
        <w:t>50171 Kerpen</w:t>
      </w:r>
    </w:p>
    <w:p w:rsidR="000F68A3" w:rsidRDefault="000F68A3" w:rsidP="00E72CE3">
      <w:pPr>
        <w:tabs>
          <w:tab w:val="left" w:pos="7017"/>
        </w:tabs>
        <w:jc w:val="right"/>
        <w:rPr>
          <w:sz w:val="16"/>
        </w:rPr>
      </w:pPr>
      <w:r>
        <w:rPr>
          <w:sz w:val="16"/>
        </w:rPr>
        <w:t>Postfach 2120</w:t>
      </w:r>
    </w:p>
    <w:p w:rsidR="000F68A3" w:rsidRDefault="000F68A3" w:rsidP="00E72CE3">
      <w:pPr>
        <w:tabs>
          <w:tab w:val="left" w:pos="7017"/>
        </w:tabs>
        <w:jc w:val="right"/>
        <w:rPr>
          <w:sz w:val="16"/>
        </w:rPr>
      </w:pPr>
      <w:r>
        <w:rPr>
          <w:sz w:val="16"/>
        </w:rPr>
        <w:t>50151 Kerpen</w:t>
      </w:r>
    </w:p>
    <w:p w:rsidR="000F68A3" w:rsidRDefault="000F68A3" w:rsidP="00E72CE3">
      <w:pPr>
        <w:tabs>
          <w:tab w:val="left" w:pos="7017"/>
        </w:tabs>
        <w:jc w:val="right"/>
        <w:rPr>
          <w:sz w:val="16"/>
        </w:rPr>
      </w:pPr>
      <w:r>
        <w:rPr>
          <w:sz w:val="16"/>
        </w:rPr>
        <w:t>Telefon (02237) 58-382</w:t>
      </w:r>
    </w:p>
    <w:p w:rsidR="000F68A3" w:rsidRDefault="000F68A3" w:rsidP="00E72CE3">
      <w:pPr>
        <w:tabs>
          <w:tab w:val="left" w:pos="7017"/>
        </w:tabs>
        <w:jc w:val="right"/>
        <w:rPr>
          <w:sz w:val="16"/>
        </w:rPr>
      </w:pPr>
      <w:r>
        <w:rPr>
          <w:sz w:val="16"/>
        </w:rPr>
        <w:t>Telefax (02237) 58-350</w:t>
      </w:r>
    </w:p>
    <w:p w:rsidR="000F68A3" w:rsidRDefault="000F68A3" w:rsidP="00E72CE3">
      <w:pPr>
        <w:tabs>
          <w:tab w:val="left" w:pos="6237"/>
        </w:tabs>
        <w:rPr>
          <w:sz w:val="16"/>
        </w:rPr>
      </w:pPr>
      <w:r>
        <w:rPr>
          <w:sz w:val="16"/>
        </w:rPr>
        <w:tab/>
        <w:t xml:space="preserve">                         presse@stadt</w:t>
      </w:r>
      <w:r w:rsidRPr="00E72C7E">
        <w:rPr>
          <w:sz w:val="16"/>
        </w:rPr>
        <w:t>kerpen.de</w:t>
      </w:r>
    </w:p>
    <w:p w:rsidR="000F68A3" w:rsidRDefault="000F68A3" w:rsidP="00EB54A6">
      <w:pPr>
        <w:tabs>
          <w:tab w:val="left" w:pos="6237"/>
        </w:tabs>
        <w:jc w:val="right"/>
        <w:rPr>
          <w:sz w:val="16"/>
        </w:rPr>
      </w:pPr>
      <w:r>
        <w:rPr>
          <w:sz w:val="16"/>
        </w:rPr>
        <w:t>www.stadt-kerpen.de</w:t>
      </w:r>
    </w:p>
    <w:p w:rsidR="000F68A3" w:rsidRDefault="000F68A3" w:rsidP="00E72CE3">
      <w:pPr>
        <w:tabs>
          <w:tab w:val="left" w:pos="6237"/>
        </w:tabs>
        <w:rPr>
          <w:sz w:val="16"/>
        </w:rPr>
      </w:pPr>
    </w:p>
    <w:p w:rsidR="000F68A3" w:rsidRDefault="000F68A3" w:rsidP="00E72CE3">
      <w:pPr>
        <w:tabs>
          <w:tab w:val="left" w:pos="6237"/>
        </w:tabs>
        <w:rPr>
          <w:sz w:val="16"/>
        </w:rPr>
      </w:pPr>
    </w:p>
    <w:p w:rsidR="000F68A3" w:rsidRPr="00A259F0" w:rsidRDefault="000F68A3" w:rsidP="00A259F0">
      <w:pPr>
        <w:tabs>
          <w:tab w:val="left" w:pos="6237"/>
        </w:tabs>
        <w:jc w:val="right"/>
        <w:rPr>
          <w:sz w:val="16"/>
        </w:rPr>
      </w:pPr>
      <w:r w:rsidRPr="00E72C7E">
        <w:rPr>
          <w:szCs w:val="22"/>
        </w:rPr>
        <w:t>Kerpen,</w:t>
      </w:r>
      <w:r>
        <w:rPr>
          <w:szCs w:val="22"/>
        </w:rPr>
        <w:t xml:space="preserve"> 20.2.2015</w:t>
      </w:r>
      <w:r w:rsidRPr="00E72C7E">
        <w:rPr>
          <w:szCs w:val="22"/>
        </w:rPr>
        <w:t xml:space="preserve"> </w:t>
      </w:r>
      <w:r>
        <w:rPr>
          <w:szCs w:val="22"/>
        </w:rPr>
        <w:t xml:space="preserve">         </w:t>
      </w:r>
    </w:p>
    <w:p w:rsidR="000F68A3" w:rsidRDefault="000F68A3" w:rsidP="00E72C7E">
      <w:pPr>
        <w:tabs>
          <w:tab w:val="left" w:pos="6237"/>
        </w:tabs>
        <w:ind w:right="-2"/>
        <w:rPr>
          <w:szCs w:val="22"/>
        </w:rPr>
      </w:pPr>
    </w:p>
    <w:p w:rsidR="000F68A3" w:rsidRDefault="000F68A3" w:rsidP="004273BE">
      <w:pPr>
        <w:sectPr w:rsidR="000F68A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440" w:right="567" w:bottom="1134" w:left="1440" w:header="720" w:footer="1134" w:gutter="0"/>
          <w:paperSrc w:first="2" w:other="2"/>
          <w:pgNumType w:chapStyle="1"/>
          <w:cols w:space="720"/>
          <w:titlePg/>
          <w:rtlGutter/>
        </w:sectPr>
      </w:pPr>
    </w:p>
    <w:p w:rsidR="000F68A3" w:rsidRDefault="000F68A3" w:rsidP="00273B52">
      <w:pPr>
        <w:rPr>
          <w:rFonts w:cs="Arial"/>
          <w:szCs w:val="22"/>
        </w:rPr>
      </w:pPr>
    </w:p>
    <w:p w:rsidR="000F68A3" w:rsidRDefault="000F68A3" w:rsidP="00273B52">
      <w:pPr>
        <w:rPr>
          <w:rFonts w:cs="Arial"/>
          <w:szCs w:val="22"/>
        </w:rPr>
      </w:pPr>
    </w:p>
    <w:p w:rsidR="000F68A3" w:rsidRPr="008C7B9C" w:rsidRDefault="000F68A3" w:rsidP="00273B52">
      <w:pPr>
        <w:rPr>
          <w:rFonts w:cs="Arial"/>
          <w:sz w:val="28"/>
          <w:szCs w:val="28"/>
        </w:rPr>
      </w:pPr>
      <w:r w:rsidRPr="008C7B9C">
        <w:rPr>
          <w:rFonts w:cs="Arial"/>
          <w:sz w:val="28"/>
          <w:szCs w:val="28"/>
        </w:rPr>
        <w:t xml:space="preserve">Michael Douglas und Diane Keaton </w:t>
      </w:r>
      <w:r>
        <w:rPr>
          <w:rFonts w:cs="Arial"/>
          <w:sz w:val="28"/>
          <w:szCs w:val="28"/>
        </w:rPr>
        <w:t>in Paraderollen</w:t>
      </w:r>
    </w:p>
    <w:p w:rsidR="000F68A3" w:rsidRPr="008C7B9C" w:rsidRDefault="000F68A3" w:rsidP="00273B52">
      <w:pPr>
        <w:rPr>
          <w:rFonts w:cs="Arial"/>
          <w:sz w:val="28"/>
          <w:szCs w:val="24"/>
        </w:rPr>
      </w:pPr>
      <w:r w:rsidRPr="008C7B9C">
        <w:rPr>
          <w:rFonts w:cs="Arial"/>
          <w:sz w:val="28"/>
          <w:szCs w:val="24"/>
        </w:rPr>
        <w:t>Netzwerkgruppe Ansichtssache mit Komödie im Capitol Theater</w:t>
      </w:r>
    </w:p>
    <w:p w:rsidR="000F68A3" w:rsidRDefault="000F68A3" w:rsidP="00273B52">
      <w:pPr>
        <w:rPr>
          <w:rFonts w:cs="Arial"/>
          <w:szCs w:val="22"/>
        </w:rPr>
      </w:pPr>
    </w:p>
    <w:p w:rsidR="000F68A3" w:rsidRDefault="000F68A3" w:rsidP="00E1072B">
      <w:pPr>
        <w:rPr>
          <w:rStyle w:val="Strong"/>
          <w:b w:val="0"/>
          <w:sz w:val="24"/>
          <w:szCs w:val="24"/>
        </w:rPr>
      </w:pPr>
      <w:r w:rsidRPr="003651C1">
        <w:rPr>
          <w:rFonts w:cs="Arial"/>
          <w:sz w:val="24"/>
          <w:szCs w:val="24"/>
        </w:rPr>
        <w:t xml:space="preserve">Die Netzwerkgruppe „Ansichtssache“ des Netzwerk 55plus lädt zu einem Kinonachmittag ins Kerpener Capitol ein. Am Mittwoch, den </w:t>
      </w:r>
      <w:r>
        <w:rPr>
          <w:rFonts w:cs="Arial"/>
          <w:sz w:val="24"/>
          <w:szCs w:val="24"/>
        </w:rPr>
        <w:t>11. März 2015, wird um 15.00 Uhr die erfolgreiche Komödie „Das grenzt an Liebe“ mit M</w:t>
      </w:r>
      <w:r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 xml:space="preserve">chael Douglas und Diane Keaton in den Hauptrollen </w:t>
      </w:r>
      <w:r w:rsidRPr="003651C1">
        <w:rPr>
          <w:rFonts w:cs="Arial"/>
          <w:sz w:val="24"/>
          <w:szCs w:val="24"/>
        </w:rPr>
        <w:t>ge</w:t>
      </w:r>
      <w:r>
        <w:rPr>
          <w:rFonts w:cs="Arial"/>
          <w:sz w:val="24"/>
          <w:szCs w:val="24"/>
        </w:rPr>
        <w:t>zeigt</w:t>
      </w:r>
      <w:r w:rsidRPr="00486246">
        <w:rPr>
          <w:rStyle w:val="Strong"/>
          <w:b w:val="0"/>
          <w:sz w:val="24"/>
          <w:szCs w:val="24"/>
        </w:rPr>
        <w:t>.</w:t>
      </w:r>
    </w:p>
    <w:p w:rsidR="000F68A3" w:rsidRDefault="000F68A3" w:rsidP="00273B52">
      <w:pPr>
        <w:rPr>
          <w:rFonts w:cs="Arial"/>
          <w:color w:val="000000"/>
          <w:sz w:val="18"/>
          <w:szCs w:val="18"/>
        </w:rPr>
      </w:pPr>
    </w:p>
    <w:p w:rsidR="000F68A3" w:rsidRDefault="000F68A3" w:rsidP="00273B52">
      <w:pPr>
        <w:rPr>
          <w:rFonts w:cs="Arial"/>
          <w:color w:val="000000"/>
          <w:sz w:val="18"/>
          <w:szCs w:val="18"/>
        </w:rPr>
      </w:pPr>
    </w:p>
    <w:p w:rsidR="000F68A3" w:rsidRPr="00E1072B" w:rsidRDefault="000F68A3" w:rsidP="00273B52">
      <w:pPr>
        <w:rPr>
          <w:rFonts w:cs="Arial"/>
          <w:color w:val="000000"/>
          <w:sz w:val="24"/>
          <w:szCs w:val="24"/>
        </w:rPr>
      </w:pPr>
      <w:r w:rsidRPr="00E1072B">
        <w:rPr>
          <w:rFonts w:cs="Arial"/>
          <w:color w:val="000000"/>
          <w:sz w:val="24"/>
          <w:szCs w:val="24"/>
        </w:rPr>
        <w:t>Der New York</w:t>
      </w:r>
      <w:r>
        <w:rPr>
          <w:rFonts w:cs="Arial"/>
          <w:color w:val="000000"/>
          <w:sz w:val="24"/>
          <w:szCs w:val="24"/>
        </w:rPr>
        <w:t>er Oren Little i</w:t>
      </w:r>
      <w:r w:rsidRPr="00E1072B">
        <w:rPr>
          <w:rFonts w:cs="Arial"/>
          <w:color w:val="000000"/>
          <w:sz w:val="24"/>
          <w:szCs w:val="24"/>
        </w:rPr>
        <w:t xml:space="preserve">st ein selbstbezogener, </w:t>
      </w:r>
      <w:r>
        <w:rPr>
          <w:rFonts w:cs="Arial"/>
          <w:color w:val="000000"/>
          <w:sz w:val="24"/>
          <w:szCs w:val="24"/>
        </w:rPr>
        <w:t>miesepetriger</w:t>
      </w:r>
      <w:r w:rsidRPr="00E1072B">
        <w:rPr>
          <w:rFonts w:cs="Arial"/>
          <w:color w:val="000000"/>
          <w:sz w:val="24"/>
          <w:szCs w:val="24"/>
        </w:rPr>
        <w:t xml:space="preserve"> Immob</w:t>
      </w:r>
      <w:r w:rsidRPr="00E1072B">
        <w:rPr>
          <w:rFonts w:cs="Arial"/>
          <w:color w:val="000000"/>
          <w:sz w:val="24"/>
          <w:szCs w:val="24"/>
        </w:rPr>
        <w:t>i</w:t>
      </w:r>
      <w:r w:rsidRPr="00E1072B">
        <w:rPr>
          <w:rFonts w:cs="Arial"/>
          <w:color w:val="000000"/>
          <w:sz w:val="24"/>
          <w:szCs w:val="24"/>
        </w:rPr>
        <w:t xml:space="preserve">lienmakler, der sich nach dem Tod seiner Frau vor zehn Jahren völlig von seinen Mitmenschen zurückgezogen hat. </w:t>
      </w:r>
      <w:r>
        <w:rPr>
          <w:rFonts w:cs="Arial"/>
          <w:color w:val="000000"/>
          <w:sz w:val="24"/>
          <w:szCs w:val="24"/>
        </w:rPr>
        <w:t>Seine lebenslustige Nachbarin und seine Enkelin bringen ihn zurück ins Leben.</w:t>
      </w:r>
    </w:p>
    <w:p w:rsidR="000F68A3" w:rsidRDefault="000F68A3" w:rsidP="00273B52">
      <w:pPr>
        <w:rPr>
          <w:rFonts w:cs="Arial"/>
          <w:color w:val="000000"/>
          <w:sz w:val="18"/>
          <w:szCs w:val="18"/>
        </w:rPr>
      </w:pPr>
    </w:p>
    <w:p w:rsidR="000F68A3" w:rsidRDefault="000F68A3" w:rsidP="00273B52">
      <w:pPr>
        <w:rPr>
          <w:rFonts w:cs="Arial"/>
          <w:color w:val="000000"/>
          <w:sz w:val="18"/>
          <w:szCs w:val="18"/>
        </w:rPr>
      </w:pPr>
    </w:p>
    <w:p w:rsidR="000F68A3" w:rsidRPr="00E66E6C" w:rsidRDefault="000F68A3" w:rsidP="00E1072B">
      <w:pPr>
        <w:rPr>
          <w:rFonts w:cs="Arial"/>
          <w:sz w:val="24"/>
          <w:szCs w:val="24"/>
        </w:rPr>
      </w:pPr>
      <w:r w:rsidRPr="00E66E6C">
        <w:rPr>
          <w:rFonts w:cs="Arial"/>
          <w:sz w:val="24"/>
          <w:szCs w:val="24"/>
        </w:rPr>
        <w:t>Der Eintritt kostet 6,50 €. In dem Betrag  ist ein Getränk eingeschlossen.</w:t>
      </w:r>
    </w:p>
    <w:p w:rsidR="000F68A3" w:rsidRPr="00842C3D" w:rsidRDefault="000F68A3" w:rsidP="00273B52"/>
    <w:sectPr w:rsidR="000F68A3" w:rsidRPr="00842C3D" w:rsidSect="0098740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8A3" w:rsidRDefault="000F68A3">
      <w:r>
        <w:separator/>
      </w:r>
    </w:p>
  </w:endnote>
  <w:endnote w:type="continuationSeparator" w:id="0">
    <w:p w:rsidR="000F68A3" w:rsidRDefault="000F68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Pr="00215208" w:rsidRDefault="000F68A3">
    <w:pPr>
      <w:pStyle w:val="Footer"/>
      <w:rPr>
        <w:lang w:val="en-GB"/>
      </w:rPr>
    </w:pPr>
    <w:r w:rsidRPr="00215208">
      <w:rPr>
        <w:lang w:val="en-GB"/>
      </w:rPr>
      <w:fldChar w:fldCharType="begin"/>
    </w:r>
    <w:r w:rsidRPr="00215208">
      <w:rPr>
        <w:lang w:val="en-GB"/>
      </w:rPr>
      <w:instrText xml:space="preserve"> FILENAME \p </w:instrText>
    </w:r>
    <w:r w:rsidRPr="00215208">
      <w:rPr>
        <w:lang w:val="en-GB"/>
      </w:rPr>
      <w:fldChar w:fldCharType="separate"/>
    </w:r>
    <w:r w:rsidRPr="00215208">
      <w:rPr>
        <w:noProof/>
        <w:lang w:val="en-GB"/>
      </w:rPr>
      <w:t>C:\Users\mcda770\AppData\Local\Microsoft\Windows\Temporary Internet Files\OLK6D46\PM Das grenzt an Liebe doc.docx</w:t>
    </w:r>
    <w:r w:rsidRPr="00215208">
      <w:rPr>
        <w:lang w:val="en-GB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Pr="00E72C7E" w:rsidRDefault="000F68A3" w:rsidP="008C292A">
    <w:pPr>
      <w:pStyle w:val="Footer"/>
      <w:rPr>
        <w:lang w:val="en-GB"/>
      </w:rPr>
    </w:pPr>
    <w:r w:rsidRPr="00E72C7E">
      <w:rPr>
        <w:lang w:val="en-GB"/>
      </w:rPr>
      <w:fldChar w:fldCharType="begin"/>
    </w:r>
    <w:r w:rsidRPr="00E72C7E">
      <w:rPr>
        <w:lang w:val="en-GB"/>
      </w:rPr>
      <w:instrText xml:space="preserve"> FILENAME \p </w:instrText>
    </w:r>
    <w:r w:rsidRPr="00E72C7E">
      <w:rPr>
        <w:lang w:val="en-GB"/>
      </w:rPr>
      <w:fldChar w:fldCharType="separate"/>
    </w:r>
    <w:r>
      <w:rPr>
        <w:noProof/>
        <w:lang w:val="en-GB"/>
      </w:rPr>
      <w:t>C:\Users\mcda770\AppData\Local\Microsoft\Windows\Temporary Internet Files\OLK6D46\PM Das grenzt an Liebe doc.docx</w:t>
    </w:r>
    <w:r w:rsidRPr="00E72C7E">
      <w:rPr>
        <w:lang w:val="en-GB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Pr="00E72C7E" w:rsidRDefault="000F68A3" w:rsidP="008C292A">
    <w:pPr>
      <w:pStyle w:val="Footer"/>
      <w:rPr>
        <w:lang w:val="en-GB"/>
      </w:rPr>
    </w:pPr>
    <w:r w:rsidRPr="00E72C7E">
      <w:rPr>
        <w:lang w:val="en-GB"/>
      </w:rPr>
      <w:fldChar w:fldCharType="begin"/>
    </w:r>
    <w:r w:rsidRPr="00E72C7E">
      <w:rPr>
        <w:lang w:val="en-GB"/>
      </w:rPr>
      <w:instrText xml:space="preserve"> FILENAME \p </w:instrText>
    </w:r>
    <w:r w:rsidRPr="00E72C7E">
      <w:rPr>
        <w:lang w:val="en-GB"/>
      </w:rPr>
      <w:fldChar w:fldCharType="separate"/>
    </w:r>
    <w:r>
      <w:rPr>
        <w:noProof/>
        <w:lang w:val="en-GB"/>
      </w:rPr>
      <w:t>C:\Users\mcda770\AppData\Local\Microsoft\Windows\Temporary Internet Files\OLK6D46\PM Das grenzt an Liebe doc.docx</w:t>
    </w:r>
    <w:r w:rsidRPr="00E72C7E">
      <w:rPr>
        <w:lang w:val="en-GB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8A3" w:rsidRDefault="000F68A3">
      <w:r>
        <w:separator/>
      </w:r>
    </w:p>
  </w:footnote>
  <w:footnote w:type="continuationSeparator" w:id="0">
    <w:p w:rsidR="000F68A3" w:rsidRDefault="000F68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Default="000F68A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F68A3" w:rsidRDefault="000F68A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Default="000F68A3">
    <w:pPr>
      <w:pStyle w:val="Header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Default="000F68A3">
    <w:pPr>
      <w:pStyle w:val="Header"/>
    </w:pPr>
    <w:r>
      <w:t xml:space="preserve">                                       </w:t>
    </w:r>
  </w:p>
  <w:p w:rsidR="000F68A3" w:rsidRDefault="000F68A3">
    <w:pPr>
      <w:tabs>
        <w:tab w:val="left" w:pos="7017"/>
      </w:tabs>
      <w:rPr>
        <w:sz w:val="16"/>
      </w:rPr>
    </w:pPr>
  </w:p>
  <w:p w:rsidR="000F68A3" w:rsidRPr="00346624" w:rsidRDefault="000F68A3" w:rsidP="00346624">
    <w:pPr>
      <w:tabs>
        <w:tab w:val="left" w:pos="7017"/>
      </w:tabs>
      <w:rPr>
        <w:sz w:val="16"/>
      </w:rPr>
    </w:pPr>
    <w:r>
      <w:rPr>
        <w:sz w:val="16"/>
      </w:rPr>
      <w:tab/>
    </w:r>
  </w:p>
  <w:p w:rsidR="000F68A3" w:rsidRDefault="000F68A3" w:rsidP="00346624">
    <w:pPr>
      <w:pStyle w:val="Adresse"/>
      <w:ind w:right="203"/>
      <w:rPr>
        <w:rFonts w:ascii="Arial" w:hAnsi="Arial" w:cs="Arial"/>
        <w:b/>
        <w:color w:val="FF0000"/>
        <w:sz w:val="44"/>
        <w:szCs w:val="44"/>
      </w:rPr>
    </w:pPr>
  </w:p>
  <w:p w:rsidR="000F68A3" w:rsidRPr="00840360" w:rsidRDefault="000F68A3" w:rsidP="00E24DE1">
    <w:pPr>
      <w:pStyle w:val="Adresse"/>
      <w:ind w:right="203"/>
      <w:rPr>
        <w:rFonts w:ascii="Arial" w:hAnsi="Arial" w:cs="Arial"/>
        <w:b/>
        <w:color w:val="FF0000"/>
        <w:sz w:val="44"/>
        <w:szCs w:val="44"/>
      </w:rPr>
    </w:pPr>
    <w:r>
      <w:rPr>
        <w:rFonts w:ascii="Arial" w:hAnsi="Arial" w:cs="Arial"/>
        <w:b/>
        <w:color w:val="FF0000"/>
        <w:sz w:val="44"/>
        <w:szCs w:val="44"/>
      </w:rPr>
      <w:t xml:space="preserve">            </w:t>
    </w:r>
    <w:r w:rsidRPr="00840360">
      <w:rPr>
        <w:rFonts w:ascii="Arial" w:hAnsi="Arial" w:cs="Arial"/>
        <w:b/>
        <w:color w:val="FF0000"/>
        <w:sz w:val="44"/>
        <w:szCs w:val="44"/>
      </w:rPr>
      <w:t>Kerpener Netzwerk</w:t>
    </w:r>
  </w:p>
  <w:p w:rsidR="000F68A3" w:rsidRPr="00840360" w:rsidRDefault="000F68A3" w:rsidP="00346624">
    <w:pPr>
      <w:pStyle w:val="Adresse"/>
      <w:ind w:right="203"/>
      <w:rPr>
        <w:rFonts w:ascii="Arial" w:hAnsi="Arial" w:cs="Arial"/>
        <w:b/>
        <w:i/>
        <w:color w:val="FF6600"/>
        <w:sz w:val="40"/>
        <w:szCs w:val="40"/>
      </w:rPr>
    </w:pPr>
    <w:r>
      <w:rPr>
        <w:rFonts w:ascii="Arial" w:hAnsi="Arial" w:cs="Arial"/>
        <w:b/>
        <w:i/>
        <w:color w:val="FF6600"/>
        <w:sz w:val="44"/>
        <w:szCs w:val="44"/>
      </w:rPr>
      <w:t xml:space="preserve">            </w:t>
    </w:r>
    <w:r w:rsidRPr="00840360">
      <w:rPr>
        <w:rFonts w:ascii="Arial" w:hAnsi="Arial" w:cs="Arial"/>
        <w:b/>
        <w:i/>
        <w:color w:val="FF6600"/>
        <w:sz w:val="44"/>
        <w:szCs w:val="44"/>
      </w:rPr>
      <w:t>55plus</w:t>
    </w:r>
  </w:p>
  <w:p w:rsidR="000F68A3" w:rsidRDefault="000F68A3">
    <w:pPr>
      <w:pStyle w:val="Header"/>
      <w:rPr>
        <w:sz w:val="17"/>
      </w:rPr>
    </w:pPr>
  </w:p>
  <w:p w:rsidR="000F68A3" w:rsidRDefault="000F68A3">
    <w:pPr>
      <w:pStyle w:val="Header"/>
      <w:tabs>
        <w:tab w:val="clear" w:pos="9072"/>
        <w:tab w:val="right" w:pos="9923"/>
      </w:tabs>
      <w:ind w:right="-89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Default="000F68A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F68A3" w:rsidRDefault="000F68A3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Default="000F68A3">
    <w:pPr>
      <w:pStyle w:val="Header"/>
    </w:pPr>
    <w:r>
      <w:t xml:space="preserve"> </w:t>
    </w:r>
    <w:fldSimple w:instr=" PAGE ">
      <w:r>
        <w:rPr>
          <w:noProof/>
        </w:rPr>
        <w:t>2</w:t>
      </w:r>
    </w:fldSimple>
    <w:r>
      <w:t xml:space="preserve"> -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A3" w:rsidRDefault="000F68A3">
    <w:pPr>
      <w:pStyle w:val="Header"/>
    </w:pPr>
  </w:p>
  <w:p w:rsidR="000F68A3" w:rsidRDefault="000F68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4" o:spid="_x0000_s2049" type="#_x0000_t75" alt="logo5" style="position:absolute;margin-left:292.05pt;margin-top:.1pt;width:181.9pt;height:53.6pt;z-index:251660288;visibility:visible">
          <v:imagedata r:id="rId1" o:title=""/>
        </v:shape>
      </w:pict>
    </w:r>
  </w:p>
  <w:p w:rsidR="000F68A3" w:rsidRDefault="000F68A3">
    <w:pPr>
      <w:pStyle w:val="Header"/>
    </w:pPr>
  </w:p>
  <w:p w:rsidR="000F68A3" w:rsidRDefault="000F68A3">
    <w:pPr>
      <w:pStyle w:val="Header"/>
    </w:pPr>
    <w:r>
      <w:tab/>
    </w:r>
  </w:p>
  <w:p w:rsidR="000F68A3" w:rsidRDefault="000F68A3">
    <w:pPr>
      <w:pStyle w:val="Header"/>
    </w:pPr>
  </w:p>
  <w:p w:rsidR="000F68A3" w:rsidRDefault="000F68A3">
    <w:pPr>
      <w:pStyle w:val="Header"/>
    </w:pPr>
  </w:p>
  <w:p w:rsidR="000F68A3" w:rsidRDefault="000F68A3" w:rsidP="00C60C09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0F68A3" w:rsidRDefault="000F68A3" w:rsidP="00903D89">
    <w:r>
      <w:rPr>
        <w:sz w:val="30"/>
      </w:rPr>
      <w:tab/>
    </w:r>
    <w:r>
      <w:rPr>
        <w:sz w:val="30"/>
      </w:rPr>
      <w:tab/>
    </w:r>
    <w:r>
      <w:rPr>
        <w:sz w:val="30"/>
      </w:rPr>
      <w:tab/>
    </w:r>
    <w:r>
      <w:rPr>
        <w:sz w:val="30"/>
      </w:rPr>
      <w:tab/>
    </w:r>
    <w:r>
      <w:rPr>
        <w:sz w:val="30"/>
      </w:rPr>
      <w:tab/>
    </w:r>
    <w:r>
      <w:rPr>
        <w:sz w:val="30"/>
      </w:rPr>
      <w:tab/>
    </w:r>
    <w:r>
      <w:rPr>
        <w:sz w:val="30"/>
      </w:rPr>
      <w:tab/>
    </w:r>
    <w:r>
      <w:rPr>
        <w:sz w:val="30"/>
      </w:rPr>
      <w:tab/>
      <w:t xml:space="preserve">   </w:t>
    </w:r>
    <w:r>
      <w:rPr>
        <w:b/>
        <w:sz w:val="18"/>
      </w:rPr>
      <w:t xml:space="preserve">Stadt Kerpen          Die </w:t>
    </w:r>
    <w:smartTag w:uri="urn:schemas-microsoft-com:office:smarttags" w:element="PersonName">
      <w:r>
        <w:rPr>
          <w:b/>
          <w:sz w:val="18"/>
        </w:rPr>
        <w:t>Bürgermeisterin</w:t>
      </w:r>
    </w:smartTag>
  </w:p>
  <w:p w:rsidR="000F68A3" w:rsidRDefault="000F68A3">
    <w:pPr>
      <w:tabs>
        <w:tab w:val="left" w:pos="6237"/>
      </w:tabs>
      <w:rPr>
        <w:sz w:val="30"/>
      </w:rPr>
    </w:pPr>
  </w:p>
  <w:p w:rsidR="000F68A3" w:rsidRDefault="000F68A3">
    <w:pPr>
      <w:tabs>
        <w:tab w:val="left" w:pos="7017"/>
      </w:tabs>
    </w:pPr>
  </w:p>
  <w:p w:rsidR="000F68A3" w:rsidRDefault="000F68A3">
    <w:pPr>
      <w:tabs>
        <w:tab w:val="left" w:pos="7017"/>
      </w:tabs>
      <w:rPr>
        <w:b/>
        <w:sz w:val="16"/>
      </w:rPr>
    </w:pPr>
    <w:r>
      <w:tab/>
    </w:r>
    <w:r>
      <w:rPr>
        <w:b/>
        <w:sz w:val="16"/>
      </w:rPr>
      <w:t>Stadt Kerpen</w:t>
    </w:r>
  </w:p>
  <w:p w:rsidR="000F68A3" w:rsidRDefault="000F68A3">
    <w:pPr>
      <w:tabs>
        <w:tab w:val="left" w:pos="7017"/>
      </w:tabs>
      <w:rPr>
        <w:b/>
        <w:sz w:val="16"/>
      </w:rPr>
    </w:pPr>
    <w:r>
      <w:rPr>
        <w:b/>
        <w:sz w:val="16"/>
      </w:rPr>
      <w:tab/>
      <w:t>Pressestelle</w:t>
    </w:r>
  </w:p>
  <w:p w:rsidR="000F68A3" w:rsidRDefault="000F68A3">
    <w:pPr>
      <w:tabs>
        <w:tab w:val="left" w:pos="7017"/>
      </w:tabs>
      <w:rPr>
        <w:b/>
        <w:sz w:val="16"/>
      </w:rPr>
    </w:pPr>
  </w:p>
  <w:p w:rsidR="000F68A3" w:rsidRDefault="000F68A3">
    <w:pPr>
      <w:tabs>
        <w:tab w:val="left" w:pos="7017"/>
      </w:tabs>
      <w:rPr>
        <w:sz w:val="16"/>
      </w:rPr>
    </w:pPr>
    <w:r>
      <w:rPr>
        <w:sz w:val="16"/>
      </w:rPr>
      <w:tab/>
      <w:t>Jahnplatz 1</w:t>
    </w:r>
  </w:p>
  <w:p w:rsidR="000F68A3" w:rsidRDefault="000F68A3">
    <w:pPr>
      <w:tabs>
        <w:tab w:val="left" w:pos="7017"/>
      </w:tabs>
      <w:rPr>
        <w:sz w:val="16"/>
      </w:rPr>
    </w:pPr>
    <w:r>
      <w:rPr>
        <w:sz w:val="16"/>
      </w:rPr>
      <w:tab/>
      <w:t>50171 Kerpen</w:t>
    </w:r>
  </w:p>
  <w:p w:rsidR="000F68A3" w:rsidRDefault="000F68A3">
    <w:pPr>
      <w:tabs>
        <w:tab w:val="left" w:pos="7017"/>
      </w:tabs>
      <w:rPr>
        <w:sz w:val="16"/>
      </w:rPr>
    </w:pPr>
  </w:p>
  <w:p w:rsidR="000F68A3" w:rsidRDefault="000F68A3">
    <w:pPr>
      <w:tabs>
        <w:tab w:val="left" w:pos="7017"/>
      </w:tabs>
      <w:rPr>
        <w:sz w:val="16"/>
      </w:rPr>
    </w:pPr>
    <w:r>
      <w:rPr>
        <w:sz w:val="16"/>
      </w:rPr>
      <w:tab/>
      <w:t>Postfach 2120</w:t>
    </w:r>
  </w:p>
  <w:p w:rsidR="000F68A3" w:rsidRDefault="000F68A3">
    <w:pPr>
      <w:tabs>
        <w:tab w:val="left" w:pos="7017"/>
      </w:tabs>
      <w:rPr>
        <w:sz w:val="16"/>
      </w:rPr>
    </w:pPr>
    <w:r>
      <w:rPr>
        <w:sz w:val="16"/>
      </w:rPr>
      <w:tab/>
      <w:t>50151 Kerpen</w:t>
    </w:r>
  </w:p>
  <w:p w:rsidR="000F68A3" w:rsidRDefault="000F68A3">
    <w:pPr>
      <w:tabs>
        <w:tab w:val="left" w:pos="7017"/>
      </w:tabs>
      <w:rPr>
        <w:sz w:val="16"/>
      </w:rPr>
    </w:pPr>
  </w:p>
  <w:p w:rsidR="000F68A3" w:rsidRDefault="000F68A3">
    <w:pPr>
      <w:tabs>
        <w:tab w:val="left" w:pos="7017"/>
      </w:tabs>
      <w:rPr>
        <w:sz w:val="16"/>
      </w:rPr>
    </w:pPr>
    <w:r>
      <w:rPr>
        <w:sz w:val="16"/>
      </w:rPr>
      <w:tab/>
      <w:t>Telefon (02237) 58-132</w:t>
    </w:r>
  </w:p>
  <w:p w:rsidR="000F68A3" w:rsidRDefault="000F68A3">
    <w:pPr>
      <w:tabs>
        <w:tab w:val="left" w:pos="7017"/>
      </w:tabs>
      <w:rPr>
        <w:sz w:val="16"/>
      </w:rPr>
    </w:pPr>
    <w:r>
      <w:rPr>
        <w:sz w:val="16"/>
      </w:rPr>
      <w:tab/>
      <w:t>Telefax (02237) 58-350</w:t>
    </w:r>
  </w:p>
  <w:p w:rsidR="000F68A3" w:rsidRDefault="000F68A3">
    <w:pPr>
      <w:tabs>
        <w:tab w:val="left" w:pos="6237"/>
      </w:tabs>
      <w:rPr>
        <w:sz w:val="16"/>
      </w:rPr>
    </w:pPr>
    <w:r>
      <w:rPr>
        <w:sz w:val="16"/>
      </w:rPr>
      <w:tab/>
    </w:r>
  </w:p>
  <w:p w:rsidR="000F68A3" w:rsidRDefault="000F68A3">
    <w:pPr>
      <w:tabs>
        <w:tab w:val="left" w:pos="6237"/>
      </w:tabs>
      <w:rPr>
        <w:sz w:val="16"/>
      </w:rPr>
    </w:pPr>
  </w:p>
  <w:p w:rsidR="000F68A3" w:rsidRDefault="000F68A3">
    <w:pPr>
      <w:tabs>
        <w:tab w:val="left" w:pos="6237"/>
      </w:tabs>
      <w:rPr>
        <w:sz w:val="17"/>
      </w:rPr>
    </w:pPr>
    <w:r>
      <w:rPr>
        <w:sz w:val="16"/>
      </w:rPr>
      <w:tab/>
    </w:r>
  </w:p>
  <w:p w:rsidR="000F68A3" w:rsidRDefault="000F68A3">
    <w:pPr>
      <w:tabs>
        <w:tab w:val="left" w:pos="6237"/>
      </w:tabs>
      <w:rPr>
        <w:sz w:val="17"/>
      </w:rPr>
    </w:pPr>
    <w:r>
      <w:rPr>
        <w:sz w:val="17"/>
      </w:rPr>
      <w:tab/>
    </w:r>
    <w:r>
      <w:rPr>
        <w:sz w:val="17"/>
      </w:rPr>
      <w:tab/>
    </w:r>
    <w:r>
      <w:rPr>
        <w:sz w:val="17"/>
      </w:rPr>
      <w:tab/>
    </w:r>
    <w:r>
      <w:rPr>
        <w:sz w:val="17"/>
      </w:rPr>
      <w:fldChar w:fldCharType="begin"/>
    </w:r>
    <w:r>
      <w:rPr>
        <w:sz w:val="17"/>
      </w:rPr>
      <w:instrText xml:space="preserve"> TIME \@ "dd.MM.yyyy" </w:instrText>
    </w:r>
    <w:r>
      <w:rPr>
        <w:sz w:val="17"/>
      </w:rPr>
      <w:fldChar w:fldCharType="separate"/>
    </w:r>
    <w:r>
      <w:rPr>
        <w:noProof/>
        <w:sz w:val="17"/>
      </w:rPr>
      <w:t>27.02.2015</w:t>
    </w:r>
    <w:r>
      <w:rPr>
        <w:sz w:val="17"/>
      </w:rPr>
      <w:fldChar w:fldCharType="end"/>
    </w:r>
  </w:p>
  <w:p w:rsidR="000F68A3" w:rsidRDefault="000F68A3">
    <w:pPr>
      <w:pStyle w:val="Header"/>
      <w:rPr>
        <w:sz w:val="17"/>
      </w:rPr>
    </w:pPr>
  </w:p>
  <w:p w:rsidR="000F68A3" w:rsidRDefault="000F68A3">
    <w:pPr>
      <w:pStyle w:val="Header"/>
      <w:tabs>
        <w:tab w:val="clear" w:pos="9072"/>
        <w:tab w:val="right" w:pos="9923"/>
      </w:tabs>
      <w:ind w:right="-89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1867E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7A2BAE"/>
    <w:multiLevelType w:val="hybridMultilevel"/>
    <w:tmpl w:val="F0BC1AE2"/>
    <w:lvl w:ilvl="0" w:tplc="736A37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2914F1"/>
    <w:multiLevelType w:val="singleLevel"/>
    <w:tmpl w:val="3FF4FEF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</w:abstractNum>
  <w:abstractNum w:abstractNumId="3">
    <w:nsid w:val="366E622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41E65909"/>
    <w:multiLevelType w:val="multilevel"/>
    <w:tmpl w:val="C8EA7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5">
    <w:nsid w:val="66F2306B"/>
    <w:multiLevelType w:val="hybridMultilevel"/>
    <w:tmpl w:val="34A890E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55764E5"/>
    <w:multiLevelType w:val="singleLevel"/>
    <w:tmpl w:val="0407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Type w:val="letter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577"/>
    <w:rsid w:val="000078F6"/>
    <w:rsid w:val="0001270A"/>
    <w:rsid w:val="00053D1D"/>
    <w:rsid w:val="00083D2F"/>
    <w:rsid w:val="000854F5"/>
    <w:rsid w:val="000A0878"/>
    <w:rsid w:val="000A7287"/>
    <w:rsid w:val="000C4FB7"/>
    <w:rsid w:val="000F38D9"/>
    <w:rsid w:val="000F68A3"/>
    <w:rsid w:val="001104D4"/>
    <w:rsid w:val="001173B2"/>
    <w:rsid w:val="00121C45"/>
    <w:rsid w:val="00125D7B"/>
    <w:rsid w:val="00145BE5"/>
    <w:rsid w:val="00146D0C"/>
    <w:rsid w:val="00171166"/>
    <w:rsid w:val="00172916"/>
    <w:rsid w:val="00181D32"/>
    <w:rsid w:val="00183CCC"/>
    <w:rsid w:val="00196A8F"/>
    <w:rsid w:val="001E4EB6"/>
    <w:rsid w:val="001E65FC"/>
    <w:rsid w:val="001F2DA1"/>
    <w:rsid w:val="001F65F5"/>
    <w:rsid w:val="00215208"/>
    <w:rsid w:val="002269D7"/>
    <w:rsid w:val="00226AF4"/>
    <w:rsid w:val="002526BA"/>
    <w:rsid w:val="00273B52"/>
    <w:rsid w:val="0028002A"/>
    <w:rsid w:val="002854DD"/>
    <w:rsid w:val="0028605F"/>
    <w:rsid w:val="002956FE"/>
    <w:rsid w:val="002A3083"/>
    <w:rsid w:val="002B4655"/>
    <w:rsid w:val="002C7EF3"/>
    <w:rsid w:val="002D3C4B"/>
    <w:rsid w:val="002D7DBD"/>
    <w:rsid w:val="002E62D7"/>
    <w:rsid w:val="003321A0"/>
    <w:rsid w:val="00334395"/>
    <w:rsid w:val="00346624"/>
    <w:rsid w:val="0034785C"/>
    <w:rsid w:val="0035070F"/>
    <w:rsid w:val="0035488D"/>
    <w:rsid w:val="00360A1A"/>
    <w:rsid w:val="00361D71"/>
    <w:rsid w:val="003651C1"/>
    <w:rsid w:val="00381BF9"/>
    <w:rsid w:val="00390AD9"/>
    <w:rsid w:val="003A6AAD"/>
    <w:rsid w:val="003B54B7"/>
    <w:rsid w:val="003C0739"/>
    <w:rsid w:val="003F68D4"/>
    <w:rsid w:val="003F7819"/>
    <w:rsid w:val="0042123B"/>
    <w:rsid w:val="004273BE"/>
    <w:rsid w:val="00431515"/>
    <w:rsid w:val="00435DD9"/>
    <w:rsid w:val="00441517"/>
    <w:rsid w:val="00453C20"/>
    <w:rsid w:val="00460B80"/>
    <w:rsid w:val="00462076"/>
    <w:rsid w:val="00463BF3"/>
    <w:rsid w:val="00486246"/>
    <w:rsid w:val="004C1AFF"/>
    <w:rsid w:val="004E0A61"/>
    <w:rsid w:val="004E12D7"/>
    <w:rsid w:val="004E38DE"/>
    <w:rsid w:val="004E7841"/>
    <w:rsid w:val="005253AF"/>
    <w:rsid w:val="0052701E"/>
    <w:rsid w:val="00536CA3"/>
    <w:rsid w:val="00537DB0"/>
    <w:rsid w:val="00541DD5"/>
    <w:rsid w:val="00556F3A"/>
    <w:rsid w:val="005570F1"/>
    <w:rsid w:val="00585433"/>
    <w:rsid w:val="00587D42"/>
    <w:rsid w:val="005A1338"/>
    <w:rsid w:val="005A1FA8"/>
    <w:rsid w:val="005B2112"/>
    <w:rsid w:val="005D5DB9"/>
    <w:rsid w:val="005F7D58"/>
    <w:rsid w:val="0060053F"/>
    <w:rsid w:val="00614CD6"/>
    <w:rsid w:val="0063273F"/>
    <w:rsid w:val="006368B5"/>
    <w:rsid w:val="00654BCC"/>
    <w:rsid w:val="006556F3"/>
    <w:rsid w:val="00663493"/>
    <w:rsid w:val="00663A40"/>
    <w:rsid w:val="00670277"/>
    <w:rsid w:val="00690F55"/>
    <w:rsid w:val="006A0B48"/>
    <w:rsid w:val="006A74D3"/>
    <w:rsid w:val="006E068E"/>
    <w:rsid w:val="006E3C8F"/>
    <w:rsid w:val="006E56D2"/>
    <w:rsid w:val="006E5D12"/>
    <w:rsid w:val="006E6825"/>
    <w:rsid w:val="006F0A87"/>
    <w:rsid w:val="006F0CF2"/>
    <w:rsid w:val="006F3129"/>
    <w:rsid w:val="00712577"/>
    <w:rsid w:val="007179A5"/>
    <w:rsid w:val="00731E8C"/>
    <w:rsid w:val="007379F3"/>
    <w:rsid w:val="00740E30"/>
    <w:rsid w:val="00740E9B"/>
    <w:rsid w:val="00746248"/>
    <w:rsid w:val="00761D54"/>
    <w:rsid w:val="007735FF"/>
    <w:rsid w:val="00783A12"/>
    <w:rsid w:val="00792C8B"/>
    <w:rsid w:val="00794443"/>
    <w:rsid w:val="007B0DA0"/>
    <w:rsid w:val="007D224A"/>
    <w:rsid w:val="007E0FC6"/>
    <w:rsid w:val="007F3098"/>
    <w:rsid w:val="007F7087"/>
    <w:rsid w:val="00810523"/>
    <w:rsid w:val="008109D6"/>
    <w:rsid w:val="008124D9"/>
    <w:rsid w:val="008221EC"/>
    <w:rsid w:val="00840360"/>
    <w:rsid w:val="00842C3D"/>
    <w:rsid w:val="0085594E"/>
    <w:rsid w:val="008628CE"/>
    <w:rsid w:val="00893DDC"/>
    <w:rsid w:val="00893FFA"/>
    <w:rsid w:val="008A006B"/>
    <w:rsid w:val="008A25ED"/>
    <w:rsid w:val="008A3BBC"/>
    <w:rsid w:val="008A5A0E"/>
    <w:rsid w:val="008B01BF"/>
    <w:rsid w:val="008B3CD1"/>
    <w:rsid w:val="008B4B16"/>
    <w:rsid w:val="008C292A"/>
    <w:rsid w:val="008C7B9C"/>
    <w:rsid w:val="008D5FE6"/>
    <w:rsid w:val="008E2C07"/>
    <w:rsid w:val="008E5379"/>
    <w:rsid w:val="008E63F3"/>
    <w:rsid w:val="008E7902"/>
    <w:rsid w:val="008F39BD"/>
    <w:rsid w:val="008F5C40"/>
    <w:rsid w:val="00901C72"/>
    <w:rsid w:val="00903D89"/>
    <w:rsid w:val="00917BE9"/>
    <w:rsid w:val="009317E5"/>
    <w:rsid w:val="00940EC4"/>
    <w:rsid w:val="00943882"/>
    <w:rsid w:val="00953997"/>
    <w:rsid w:val="009626AB"/>
    <w:rsid w:val="00965947"/>
    <w:rsid w:val="00983100"/>
    <w:rsid w:val="0098740A"/>
    <w:rsid w:val="009A3F51"/>
    <w:rsid w:val="009A42F4"/>
    <w:rsid w:val="009A7664"/>
    <w:rsid w:val="009B0F92"/>
    <w:rsid w:val="009B3611"/>
    <w:rsid w:val="009F0843"/>
    <w:rsid w:val="009F48ED"/>
    <w:rsid w:val="00A03517"/>
    <w:rsid w:val="00A23A57"/>
    <w:rsid w:val="00A23B4D"/>
    <w:rsid w:val="00A259F0"/>
    <w:rsid w:val="00A56F0C"/>
    <w:rsid w:val="00A65D66"/>
    <w:rsid w:val="00A71DFC"/>
    <w:rsid w:val="00A7474D"/>
    <w:rsid w:val="00AD1944"/>
    <w:rsid w:val="00AD6271"/>
    <w:rsid w:val="00AE1298"/>
    <w:rsid w:val="00AE2DB5"/>
    <w:rsid w:val="00AE71D7"/>
    <w:rsid w:val="00AF0E53"/>
    <w:rsid w:val="00AF1F05"/>
    <w:rsid w:val="00AF33DE"/>
    <w:rsid w:val="00B03FCC"/>
    <w:rsid w:val="00B040E4"/>
    <w:rsid w:val="00B16C62"/>
    <w:rsid w:val="00B901F3"/>
    <w:rsid w:val="00B94578"/>
    <w:rsid w:val="00B959A9"/>
    <w:rsid w:val="00BB148F"/>
    <w:rsid w:val="00BB347A"/>
    <w:rsid w:val="00BB3F32"/>
    <w:rsid w:val="00BB533E"/>
    <w:rsid w:val="00BC0A99"/>
    <w:rsid w:val="00BC0D11"/>
    <w:rsid w:val="00BC5CC5"/>
    <w:rsid w:val="00BC6656"/>
    <w:rsid w:val="00BD0E3C"/>
    <w:rsid w:val="00BD1750"/>
    <w:rsid w:val="00BE7E4C"/>
    <w:rsid w:val="00BF38DD"/>
    <w:rsid w:val="00BF5302"/>
    <w:rsid w:val="00C03442"/>
    <w:rsid w:val="00C0515E"/>
    <w:rsid w:val="00C20B07"/>
    <w:rsid w:val="00C22EA8"/>
    <w:rsid w:val="00C26F1B"/>
    <w:rsid w:val="00C4260C"/>
    <w:rsid w:val="00C562B2"/>
    <w:rsid w:val="00C60C09"/>
    <w:rsid w:val="00C616C0"/>
    <w:rsid w:val="00C954F2"/>
    <w:rsid w:val="00CA00AB"/>
    <w:rsid w:val="00CA5F36"/>
    <w:rsid w:val="00CC1ABF"/>
    <w:rsid w:val="00CE39F4"/>
    <w:rsid w:val="00CE63CD"/>
    <w:rsid w:val="00D22AF0"/>
    <w:rsid w:val="00D31D74"/>
    <w:rsid w:val="00D34210"/>
    <w:rsid w:val="00D46D85"/>
    <w:rsid w:val="00D628AB"/>
    <w:rsid w:val="00D71462"/>
    <w:rsid w:val="00D97986"/>
    <w:rsid w:val="00DB073A"/>
    <w:rsid w:val="00DB6B0F"/>
    <w:rsid w:val="00DC7F98"/>
    <w:rsid w:val="00DF3846"/>
    <w:rsid w:val="00E070C4"/>
    <w:rsid w:val="00E1072B"/>
    <w:rsid w:val="00E21D7C"/>
    <w:rsid w:val="00E24DE1"/>
    <w:rsid w:val="00E3552A"/>
    <w:rsid w:val="00E40DC0"/>
    <w:rsid w:val="00E5264F"/>
    <w:rsid w:val="00E63CD0"/>
    <w:rsid w:val="00E661B5"/>
    <w:rsid w:val="00E66700"/>
    <w:rsid w:val="00E66E6C"/>
    <w:rsid w:val="00E72C7E"/>
    <w:rsid w:val="00E72CE3"/>
    <w:rsid w:val="00E836BE"/>
    <w:rsid w:val="00E86DA5"/>
    <w:rsid w:val="00EA53B4"/>
    <w:rsid w:val="00EB54A6"/>
    <w:rsid w:val="00EB6D9F"/>
    <w:rsid w:val="00EC30EC"/>
    <w:rsid w:val="00EC3522"/>
    <w:rsid w:val="00EF62F7"/>
    <w:rsid w:val="00F0134F"/>
    <w:rsid w:val="00F0262B"/>
    <w:rsid w:val="00F53A8E"/>
    <w:rsid w:val="00F6551E"/>
    <w:rsid w:val="00F671D6"/>
    <w:rsid w:val="00F91A17"/>
    <w:rsid w:val="00FA33D4"/>
    <w:rsid w:val="00FA79E1"/>
    <w:rsid w:val="00FB2595"/>
    <w:rsid w:val="00FB4FB4"/>
    <w:rsid w:val="00FB605F"/>
    <w:rsid w:val="00FC0240"/>
    <w:rsid w:val="00FD6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D2F"/>
    <w:pPr>
      <w:widowControl w:val="0"/>
    </w:pPr>
    <w:rPr>
      <w:rFonts w:ascii="Arial" w:hAnsi="Arial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3D2F"/>
    <w:pPr>
      <w:keepNext/>
      <w:spacing w:before="240" w:after="60"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83D2F"/>
    <w:pPr>
      <w:keepNext/>
      <w:outlineLvl w:val="1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488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5488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Sperrschrift">
    <w:name w:val="Sperrschrift"/>
    <w:basedOn w:val="DefaultParagraphFont"/>
    <w:uiPriority w:val="99"/>
    <w:rsid w:val="00083D2F"/>
    <w:rPr>
      <w:rFonts w:ascii="Arial" w:hAnsi="Arial" w:cs="Times New Roman"/>
      <w:spacing w:val="60"/>
      <w:sz w:val="22"/>
    </w:rPr>
  </w:style>
  <w:style w:type="paragraph" w:styleId="Header">
    <w:name w:val="header"/>
    <w:basedOn w:val="Normal"/>
    <w:link w:val="HeaderChar"/>
    <w:uiPriority w:val="99"/>
    <w:rsid w:val="00083D2F"/>
    <w:pPr>
      <w:tabs>
        <w:tab w:val="center" w:pos="4536"/>
        <w:tab w:val="right" w:pos="9072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8740A"/>
    <w:rPr>
      <w:rFonts w:ascii="Arial" w:hAnsi="Arial" w:cs="Times New Roman"/>
      <w:snapToGrid w:val="0"/>
      <w:sz w:val="16"/>
      <w:lang w:val="de-DE" w:eastAsia="de-DE" w:bidi="ar-SA"/>
    </w:rPr>
  </w:style>
  <w:style w:type="paragraph" w:styleId="Footer">
    <w:name w:val="footer"/>
    <w:basedOn w:val="Normal"/>
    <w:link w:val="FooterChar"/>
    <w:uiPriority w:val="99"/>
    <w:rsid w:val="00083D2F"/>
    <w:pPr>
      <w:tabs>
        <w:tab w:val="center" w:pos="4536"/>
        <w:tab w:val="right" w:pos="9072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5488D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083D2F"/>
    <w:rPr>
      <w:rFonts w:ascii="Arial" w:hAnsi="Arial" w:cs="Times New Roman"/>
      <w:sz w:val="16"/>
    </w:rPr>
  </w:style>
  <w:style w:type="paragraph" w:customStyle="1" w:styleId="KopfzeileQuerformat">
    <w:name w:val="Kopfzeile Querformat"/>
    <w:basedOn w:val="Normal"/>
    <w:uiPriority w:val="99"/>
    <w:rsid w:val="00083D2F"/>
    <w:pPr>
      <w:tabs>
        <w:tab w:val="center" w:pos="8222"/>
      </w:tabs>
    </w:pPr>
  </w:style>
  <w:style w:type="paragraph" w:customStyle="1" w:styleId="Liste1">
    <w:name w:val="Liste1"/>
    <w:basedOn w:val="Normal"/>
    <w:uiPriority w:val="99"/>
    <w:rsid w:val="00083D2F"/>
    <w:pPr>
      <w:tabs>
        <w:tab w:val="left" w:pos="2268"/>
        <w:tab w:val="left" w:pos="5103"/>
      </w:tabs>
    </w:pPr>
    <w:rPr>
      <w:sz w:val="32"/>
    </w:rPr>
  </w:style>
  <w:style w:type="paragraph" w:customStyle="1" w:styleId="Allgemein">
    <w:name w:val="Allgemein"/>
    <w:basedOn w:val="Normal"/>
    <w:uiPriority w:val="99"/>
    <w:rsid w:val="00083D2F"/>
  </w:style>
  <w:style w:type="character" w:styleId="Hyperlink">
    <w:name w:val="Hyperlink"/>
    <w:basedOn w:val="DefaultParagraphFont"/>
    <w:uiPriority w:val="99"/>
    <w:rsid w:val="008E2C0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F0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488D"/>
    <w:rPr>
      <w:rFonts w:cs="Times New Roman"/>
      <w:sz w:val="2"/>
    </w:rPr>
  </w:style>
  <w:style w:type="paragraph" w:styleId="BodyTextIndent2">
    <w:name w:val="Body Text Indent 2"/>
    <w:basedOn w:val="Normal"/>
    <w:link w:val="BodyTextIndent2Char"/>
    <w:uiPriority w:val="99"/>
    <w:rsid w:val="00083D2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5488D"/>
    <w:rPr>
      <w:rFonts w:ascii="Arial" w:hAnsi="Arial" w:cs="Times New Roman"/>
      <w:sz w:val="20"/>
      <w:szCs w:val="20"/>
    </w:rPr>
  </w:style>
  <w:style w:type="paragraph" w:customStyle="1" w:styleId="Default">
    <w:name w:val="Default"/>
    <w:uiPriority w:val="99"/>
    <w:rsid w:val="009874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DefaultParagraphFont"/>
    <w:uiPriority w:val="99"/>
    <w:rsid w:val="008A006B"/>
    <w:rPr>
      <w:rFonts w:cs="Times New Roman"/>
    </w:rPr>
  </w:style>
  <w:style w:type="paragraph" w:customStyle="1" w:styleId="Adresse">
    <w:name w:val="Adresse"/>
    <w:basedOn w:val="BodyText"/>
    <w:uiPriority w:val="99"/>
    <w:rsid w:val="00346624"/>
    <w:pPr>
      <w:keepLines/>
      <w:widowControl/>
      <w:spacing w:after="0" w:line="240" w:lineRule="atLeast"/>
    </w:pPr>
    <w:rPr>
      <w:rFonts w:ascii="Trebuchet MS" w:hAnsi="Trebuchet MS"/>
      <w:color w:val="000000"/>
      <w:spacing w:val="-5"/>
      <w:sz w:val="24"/>
    </w:rPr>
  </w:style>
  <w:style w:type="paragraph" w:styleId="BodyText">
    <w:name w:val="Body Text"/>
    <w:basedOn w:val="Normal"/>
    <w:link w:val="BodyTextChar"/>
    <w:uiPriority w:val="99"/>
    <w:rsid w:val="003466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5488D"/>
    <w:rPr>
      <w:rFonts w:ascii="Arial" w:hAnsi="Arial" w:cs="Times New Roman"/>
      <w:sz w:val="20"/>
      <w:szCs w:val="20"/>
    </w:rPr>
  </w:style>
  <w:style w:type="character" w:styleId="Strong">
    <w:name w:val="Strong"/>
    <w:basedOn w:val="DefaultParagraphFont"/>
    <w:uiPriority w:val="99"/>
    <w:qFormat/>
    <w:locked/>
    <w:rsid w:val="00E1072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36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133</Words>
  <Characters>845</Characters>
  <Application>Microsoft Office Outlook</Application>
  <DocSecurity>0</DocSecurity>
  <Lines>0</Lines>
  <Paragraphs>0</Paragraphs>
  <ScaleCrop>false</ScaleCrop>
  <Company>Zentraler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PRESSEINFORMATI-ON</dc:title>
  <dc:subject/>
  <dc:creator>Uhlich</dc:creator>
  <cp:keywords/>
  <dc:description/>
  <cp:lastModifiedBy>administrator</cp:lastModifiedBy>
  <cp:revision>2</cp:revision>
  <cp:lastPrinted>2007-01-23T15:46:00Z</cp:lastPrinted>
  <dcterms:created xsi:type="dcterms:W3CDTF">2015-02-27T09:42:00Z</dcterms:created>
  <dcterms:modified xsi:type="dcterms:W3CDTF">2015-02-27T09:42:00Z</dcterms:modified>
</cp:coreProperties>
</file>