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3B8" w:rsidRPr="0010478F" w:rsidRDefault="0010478F" w:rsidP="00E13BC6">
      <w:pPr>
        <w:tabs>
          <w:tab w:val="left" w:pos="3975"/>
        </w:tabs>
        <w:rPr>
          <w:b/>
          <w:i/>
          <w:sz w:val="30"/>
          <w:szCs w:val="30"/>
        </w:rPr>
      </w:pPr>
      <w:r w:rsidRPr="0010478F">
        <w:rPr>
          <w:b/>
          <w:i/>
          <w:sz w:val="30"/>
          <w:szCs w:val="30"/>
        </w:rPr>
        <w:t>Deutscher Tischtennis-Rekordmeister im Rathaus empfangen</w:t>
      </w:r>
    </w:p>
    <w:p w:rsidR="0010478F" w:rsidRPr="001B0399" w:rsidRDefault="0010478F" w:rsidP="001B0399">
      <w:pPr>
        <w:tabs>
          <w:tab w:val="left" w:pos="3975"/>
        </w:tabs>
        <w:rPr>
          <w:b/>
          <w:i/>
          <w:sz w:val="26"/>
          <w:szCs w:val="26"/>
        </w:rPr>
      </w:pPr>
      <w:r>
        <w:rPr>
          <w:b/>
          <w:i/>
          <w:sz w:val="26"/>
          <w:szCs w:val="26"/>
        </w:rPr>
        <w:t xml:space="preserve">Mannschaft von Borussia Düsseldorf trug sich ins Goldene Buch ein </w:t>
      </w:r>
    </w:p>
    <w:p w:rsidR="00812A19" w:rsidRDefault="00812A19" w:rsidP="00812A19">
      <w:pPr>
        <w:tabs>
          <w:tab w:val="left" w:pos="7230"/>
        </w:tabs>
        <w:ind w:right="142"/>
      </w:pPr>
      <w:r>
        <w:tab/>
      </w:r>
      <w:r>
        <w:tab/>
      </w:r>
      <w:r>
        <w:tab/>
      </w:r>
      <w:r>
        <w:tab/>
      </w:r>
      <w:r>
        <w:tab/>
      </w:r>
      <w:r>
        <w:tab/>
      </w:r>
      <w:r>
        <w:tab/>
        <w:t xml:space="preserve">Kerpen, </w:t>
      </w:r>
      <w:r w:rsidR="0010478F">
        <w:t>25</w:t>
      </w:r>
      <w:r w:rsidR="00992CE1">
        <w:t>.09.2019</w:t>
      </w:r>
    </w:p>
    <w:p w:rsidR="0023135C" w:rsidRDefault="0023135C" w:rsidP="00812A19">
      <w:pPr>
        <w:tabs>
          <w:tab w:val="left" w:pos="7230"/>
        </w:tabs>
        <w:ind w:right="142"/>
      </w:pPr>
    </w:p>
    <w:p w:rsidR="0010478F" w:rsidRDefault="0010478F" w:rsidP="0010478F">
      <w:pPr>
        <w:jc w:val="both"/>
      </w:pPr>
      <w:r>
        <w:t>Auf der Durchreise zum Auswärtsspiel eröffnete die Mannschaft vo</w:t>
      </w:r>
      <w:r w:rsidR="002D14A0">
        <w:t>n Borussia Düsseldorf um ihren w</w:t>
      </w:r>
      <w:r>
        <w:t>eltbekannten Spieler Timo Boll in Kerpen feierlich den Shop der Firma „</w:t>
      </w:r>
      <w:proofErr w:type="spellStart"/>
      <w:r w:rsidR="00AE2A5E">
        <w:t>Tamasu</w:t>
      </w:r>
      <w:proofErr w:type="spellEnd"/>
      <w:r w:rsidR="00AE2A5E">
        <w:t xml:space="preserve"> </w:t>
      </w:r>
      <w:r>
        <w:t>Butterfly</w:t>
      </w:r>
      <w:r w:rsidR="00AE2A5E">
        <w:t xml:space="preserve"> Europa“. Das japanische Unternehmen mit der Europa-Zentrale in Krefeld </w:t>
      </w:r>
      <w:r>
        <w:t xml:space="preserve">ist einer der renommiertesten Ausstatter im Bereich Tischtennis und der einzige Shop dieser Art </w:t>
      </w:r>
      <w:r w:rsidR="001B496E">
        <w:t xml:space="preserve">in der Region. Zuvor machte der deutsche Rekordmeister im Tischtennis jedoch noch einen kurzen Zwischenstopp im Kerpener Rathaus, wo die Mannschaft von einigen begeisterten Fans und Bürgermeister Dieter Spürck empfangen wurde. </w:t>
      </w:r>
    </w:p>
    <w:p w:rsidR="001B496E" w:rsidRDefault="001B496E" w:rsidP="0010478F">
      <w:pPr>
        <w:jc w:val="both"/>
      </w:pPr>
    </w:p>
    <w:p w:rsidR="001B496E" w:rsidRDefault="001B496E" w:rsidP="0010478F">
      <w:pPr>
        <w:jc w:val="both"/>
      </w:pPr>
      <w:r>
        <w:t xml:space="preserve">In diesem Zuge trugen sich die Spieler des </w:t>
      </w:r>
      <w:r w:rsidR="00AE2A5E">
        <w:t>71-fachen Titelträgers</w:t>
      </w:r>
      <w:r>
        <w:t xml:space="preserve"> gemeinsam mit ihrem frisch</w:t>
      </w:r>
      <w:r w:rsidR="00656B80">
        <w:t xml:space="preserve"> </w:t>
      </w:r>
      <w:r>
        <w:t>gebackenen Mannschafts-Europameister</w:t>
      </w:r>
      <w:r w:rsidR="002D14A0">
        <w:t>, Timo Boll,</w:t>
      </w:r>
      <w:r>
        <w:t xml:space="preserve"> in das Goldene Buch der Kolpingstadt Kerpen ein. Damit taten sie es der Tischtennis-Europameisterin im Senioren-Doppel, Lilo Volkmann, vom TTG Langenich gleich, die sich vor fast genau zehn Jahren</w:t>
      </w:r>
      <w:r w:rsidR="002D14A0">
        <w:t xml:space="preserve"> ebenfalls</w:t>
      </w:r>
      <w:r>
        <w:t xml:space="preserve"> in das Buch eintrug. </w:t>
      </w:r>
      <w:r w:rsidR="00051CD6">
        <w:t>Anhand dieses Beispiels sowie der Tatsache, dass gleich mehrere Tischtennisvereine erst vor kurzem runde Jubiläen feierten und gleichzeitig zum Besuch der Mannschaft die Tischtennis-Kreismeisterschaft in Kerpen stattfand, betonte Bürgermeister Dieter Spürck den Stellenwert der Sportart in Kerpen. „Tischtennis ist ein anspruchsvoller Sport, bei dem es auf Präzision sowie Reaktionsschnelligkeit ankommt, der viel mehr als ein Zeitvertreib in hippen</w:t>
      </w:r>
      <w:r w:rsidR="00656B80">
        <w:t xml:space="preserve"> Start-U</w:t>
      </w:r>
      <w:r w:rsidR="00051CD6">
        <w:t>ps ist</w:t>
      </w:r>
      <w:r w:rsidR="0023196E">
        <w:t xml:space="preserve">. Ob beim Tischtennisclub 1948 Mödrath, Tischtennis-Club Sindorf 1979, TTC </w:t>
      </w:r>
      <w:proofErr w:type="spellStart"/>
      <w:r w:rsidR="0023196E">
        <w:t>Balkhausen</w:t>
      </w:r>
      <w:proofErr w:type="spellEnd"/>
      <w:r w:rsidR="0023196E">
        <w:t>-Türnich, TTC/SG Türnich/Brüggen, ESV 1925 Horrem oder bei der Tischtennisgemeinschaft Langenich 1977 – ich bin stolz, dass es in Kerpen gleich mehrere Tischtennisvereine mit teils langer Tradition gibt</w:t>
      </w:r>
      <w:r w:rsidR="00051CD6">
        <w:t>“,</w:t>
      </w:r>
      <w:r w:rsidR="002D14A0">
        <w:t xml:space="preserve"> </w:t>
      </w:r>
      <w:r w:rsidR="00051CD6">
        <w:t xml:space="preserve">würdigte der Bürgermeister die </w:t>
      </w:r>
      <w:r w:rsidR="002D14A0">
        <w:t xml:space="preserve">Ballakrobaten mit dem </w:t>
      </w:r>
      <w:r w:rsidR="00AE2A5E">
        <w:t>Plastikball</w:t>
      </w:r>
      <w:r w:rsidR="00051CD6">
        <w:t>.</w:t>
      </w:r>
    </w:p>
    <w:p w:rsidR="002D14A0" w:rsidRDefault="002D14A0" w:rsidP="0010478F">
      <w:pPr>
        <w:jc w:val="both"/>
      </w:pPr>
    </w:p>
    <w:p w:rsidR="002D14A0" w:rsidRDefault="002D14A0" w:rsidP="0010478F">
      <w:pPr>
        <w:jc w:val="both"/>
      </w:pPr>
      <w:r>
        <w:t xml:space="preserve">Zum Abschluss gab es für die Spieler noch jeweils ein Honigglas des „Kerpener Rathausgold“ zur Stärkung. Offenbar mit Erfolg – das Auswärtsspiel in Fulda am darauffolgenden Tag </w:t>
      </w:r>
      <w:r w:rsidR="00656B80">
        <w:t>gewann die Mannschaft</w:t>
      </w:r>
      <w:r w:rsidR="00AE2A5E">
        <w:t xml:space="preserve"> der Borussia Düsseldorf mit 3:2</w:t>
      </w:r>
      <w:r w:rsidR="00656B80">
        <w:t>.</w:t>
      </w:r>
      <w:r>
        <w:t xml:space="preserve"> </w:t>
      </w:r>
    </w:p>
    <w:p w:rsidR="00992CE1" w:rsidRDefault="00A66F82" w:rsidP="00A66F82">
      <w:pPr>
        <w:jc w:val="both"/>
      </w:pPr>
      <w:r>
        <w:rPr>
          <w:noProof/>
          <w:snapToGrid/>
        </w:rPr>
        <w:drawing>
          <wp:inline distT="0" distB="0" distL="0" distR="0" wp14:anchorId="3FCD6529" wp14:editId="45AEADEF">
            <wp:extent cx="4200525" cy="2743200"/>
            <wp:effectExtent l="0" t="0" r="9525" b="0"/>
            <wp:docPr id="1" name="Grafik 1" descr="C:\Users\UHLI770\AppData\Local\Microsoft\Windows\Temporary Internet Files\Content.Outlook\Z9OMTYXE\IMG_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I770\AppData\Local\Microsoft\Windows\Temporary Internet Files\Content.Outlook\Z9OMTYXE\IMG_9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5254" cy="2752819"/>
                    </a:xfrm>
                    <a:prstGeom prst="rect">
                      <a:avLst/>
                    </a:prstGeom>
                    <a:noFill/>
                    <a:ln>
                      <a:noFill/>
                    </a:ln>
                  </pic:spPr>
                </pic:pic>
              </a:graphicData>
            </a:graphic>
          </wp:inline>
        </w:drawing>
      </w:r>
      <w:bookmarkStart w:id="0" w:name="_GoBack"/>
      <w:bookmarkEnd w:id="0"/>
    </w:p>
    <w:sectPr w:rsidR="00992CE1" w:rsidSect="00A745AF">
      <w:headerReference w:type="default" r:id="rId10"/>
      <w:footerReference w:type="default" r:id="rId11"/>
      <w:pgSz w:w="11906" w:h="16838" w:code="9"/>
      <w:pgMar w:top="1418" w:right="1134" w:bottom="1134" w:left="1418"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110" w:rsidRDefault="00815110" w:rsidP="000911BC">
      <w:r>
        <w:separator/>
      </w:r>
    </w:p>
  </w:endnote>
  <w:endnote w:type="continuationSeparator" w:id="0">
    <w:p w:rsidR="00815110" w:rsidRDefault="00815110" w:rsidP="000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E7" w:rsidRDefault="00AB12E7">
    <w:pPr>
      <w:pStyle w:val="Fuzeile"/>
      <w:pBdr>
        <w:bottom w:val="single" w:sz="6" w:space="1" w:color="auto"/>
      </w:pBdr>
      <w:rPr>
        <w:b/>
        <w:sz w:val="16"/>
        <w:szCs w:val="16"/>
      </w:rPr>
    </w:pPr>
  </w:p>
  <w:p w:rsidR="000911BC" w:rsidRPr="00AB12E7" w:rsidRDefault="000911BC" w:rsidP="00AB12E7">
    <w:pPr>
      <w:pStyle w:val="Fuzeile"/>
      <w:tabs>
        <w:tab w:val="clear" w:pos="9072"/>
        <w:tab w:val="right" w:pos="9356"/>
      </w:tabs>
      <w:rPr>
        <w:sz w:val="16"/>
        <w:szCs w:val="16"/>
      </w:rPr>
    </w:pPr>
    <w:r w:rsidRPr="00AB12E7">
      <w:rPr>
        <w:b/>
        <w:sz w:val="16"/>
        <w:szCs w:val="16"/>
      </w:rPr>
      <w:t>Kolpingstadt Kerpen</w:t>
    </w:r>
    <w:r w:rsidRPr="00AB12E7">
      <w:rPr>
        <w:b/>
        <w:sz w:val="16"/>
        <w:szCs w:val="16"/>
      </w:rPr>
      <w:tab/>
    </w:r>
    <w:r w:rsidRPr="00AB12E7">
      <w:rPr>
        <w:b/>
        <w:sz w:val="16"/>
        <w:szCs w:val="16"/>
      </w:rPr>
      <w:tab/>
    </w:r>
    <w:r w:rsidRPr="00AB12E7">
      <w:rPr>
        <w:sz w:val="16"/>
        <w:szCs w:val="16"/>
      </w:rPr>
      <w:t>Telefon (02237) 58-382</w:t>
    </w:r>
  </w:p>
  <w:p w:rsidR="000911BC" w:rsidRPr="00AB12E7" w:rsidRDefault="000911BC" w:rsidP="00AB12E7">
    <w:pPr>
      <w:pStyle w:val="Fuzeile"/>
      <w:tabs>
        <w:tab w:val="clear" w:pos="9072"/>
        <w:tab w:val="right" w:pos="9356"/>
      </w:tabs>
      <w:rPr>
        <w:b/>
        <w:sz w:val="16"/>
        <w:szCs w:val="16"/>
      </w:rPr>
    </w:pPr>
    <w:r w:rsidRPr="00AB12E7">
      <w:rPr>
        <w:b/>
        <w:sz w:val="16"/>
        <w:szCs w:val="16"/>
      </w:rPr>
      <w:t>Pressestelle</w:t>
    </w:r>
    <w:r w:rsidRPr="00AB12E7">
      <w:rPr>
        <w:b/>
        <w:sz w:val="16"/>
        <w:szCs w:val="16"/>
      </w:rPr>
      <w:tab/>
    </w:r>
    <w:r w:rsidRPr="00AB12E7">
      <w:rPr>
        <w:b/>
        <w:sz w:val="16"/>
        <w:szCs w:val="16"/>
      </w:rPr>
      <w:tab/>
    </w:r>
    <w:r w:rsidRPr="00AB12E7">
      <w:rPr>
        <w:sz w:val="16"/>
        <w:szCs w:val="16"/>
      </w:rPr>
      <w:t>Telefax (02237) 58-350</w:t>
    </w:r>
  </w:p>
  <w:p w:rsidR="000911BC" w:rsidRPr="00AB12E7" w:rsidRDefault="000911BC" w:rsidP="00AB12E7">
    <w:pPr>
      <w:pStyle w:val="Fuzeile"/>
      <w:tabs>
        <w:tab w:val="clear" w:pos="9072"/>
        <w:tab w:val="right" w:pos="9356"/>
      </w:tabs>
      <w:rPr>
        <w:sz w:val="16"/>
        <w:szCs w:val="16"/>
      </w:rPr>
    </w:pPr>
    <w:r w:rsidRPr="00AB12E7">
      <w:rPr>
        <w:sz w:val="16"/>
        <w:szCs w:val="16"/>
      </w:rPr>
      <w:t>Jahnplatz 1</w:t>
    </w:r>
    <w:r w:rsidRPr="00AB12E7">
      <w:rPr>
        <w:sz w:val="16"/>
        <w:szCs w:val="16"/>
      </w:rPr>
      <w:tab/>
    </w:r>
    <w:r w:rsidRPr="00AB12E7">
      <w:rPr>
        <w:sz w:val="16"/>
        <w:szCs w:val="16"/>
      </w:rPr>
      <w:tab/>
    </w:r>
    <w:hyperlink r:id="rId1" w:history="1">
      <w:r w:rsidRPr="00AB12E7">
        <w:rPr>
          <w:rStyle w:val="Hyperlink"/>
          <w:color w:val="auto"/>
          <w:sz w:val="16"/>
          <w:szCs w:val="16"/>
          <w:u w:val="none"/>
        </w:rPr>
        <w:t>presse@stadt-kerpen.de</w:t>
      </w:r>
    </w:hyperlink>
  </w:p>
  <w:p w:rsidR="000911BC" w:rsidRPr="00AB12E7" w:rsidRDefault="00AB12E7" w:rsidP="00AB12E7">
    <w:pPr>
      <w:pStyle w:val="Fuzeile"/>
      <w:tabs>
        <w:tab w:val="clear" w:pos="9072"/>
        <w:tab w:val="right" w:pos="9356"/>
      </w:tabs>
      <w:rPr>
        <w:sz w:val="16"/>
        <w:szCs w:val="16"/>
      </w:rPr>
    </w:pPr>
    <w:r>
      <w:rPr>
        <w:sz w:val="16"/>
        <w:szCs w:val="16"/>
      </w:rPr>
      <w:t>50171 Kerpen</w:t>
    </w:r>
    <w:r w:rsidR="000911BC" w:rsidRPr="00AB12E7">
      <w:rPr>
        <w:sz w:val="16"/>
        <w:szCs w:val="16"/>
      </w:rPr>
      <w:tab/>
    </w:r>
    <w:r w:rsidR="000911BC" w:rsidRPr="00AB12E7">
      <w:rPr>
        <w:sz w:val="16"/>
        <w:szCs w:val="16"/>
      </w:rPr>
      <w:tab/>
      <w:t>www.stadt-kerpen.de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110" w:rsidRDefault="00815110" w:rsidP="000911BC">
      <w:r>
        <w:separator/>
      </w:r>
    </w:p>
  </w:footnote>
  <w:footnote w:type="continuationSeparator" w:id="0">
    <w:p w:rsidR="00815110" w:rsidRDefault="00815110" w:rsidP="00091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BC" w:rsidRPr="001B0399" w:rsidRDefault="000911BC">
    <w:pPr>
      <w:pStyle w:val="Kopfzeile"/>
      <w:pBdr>
        <w:bottom w:val="single" w:sz="6" w:space="1" w:color="auto"/>
      </w:pBdr>
      <w:rPr>
        <w:rFonts w:ascii="Arial Narrow" w:hAnsi="Arial Narrow"/>
        <w:b/>
        <w:i/>
        <w:color w:val="404040" w:themeColor="text1" w:themeTint="BF"/>
        <w:sz w:val="62"/>
        <w:szCs w:val="62"/>
      </w:rPr>
    </w:pPr>
    <w:r w:rsidRPr="001B0399">
      <w:rPr>
        <w:rFonts w:ascii="Arial Narrow" w:hAnsi="Arial Narrow"/>
        <w:b/>
        <w:noProof/>
        <w:snapToGrid/>
        <w:color w:val="404040" w:themeColor="text1" w:themeTint="BF"/>
        <w:sz w:val="62"/>
        <w:szCs w:val="62"/>
      </w:rPr>
      <w:drawing>
        <wp:anchor distT="0" distB="0" distL="114300" distR="114300" simplePos="0" relativeHeight="251659264" behindDoc="0" locked="0" layoutInCell="1" allowOverlap="1" wp14:anchorId="28415E88" wp14:editId="6ED45D7F">
          <wp:simplePos x="0" y="0"/>
          <wp:positionH relativeFrom="column">
            <wp:posOffset>3780155</wp:posOffset>
          </wp:positionH>
          <wp:positionV relativeFrom="paragraph">
            <wp:posOffset>-87630</wp:posOffset>
          </wp:positionV>
          <wp:extent cx="2339975"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pe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647700"/>
                  </a:xfrm>
                  <a:prstGeom prst="rect">
                    <a:avLst/>
                  </a:prstGeom>
                </pic:spPr>
              </pic:pic>
            </a:graphicData>
          </a:graphic>
          <wp14:sizeRelH relativeFrom="page">
            <wp14:pctWidth>0</wp14:pctWidth>
          </wp14:sizeRelH>
          <wp14:sizeRelV relativeFrom="page">
            <wp14:pctHeight>0</wp14:pctHeight>
          </wp14:sizeRelV>
        </wp:anchor>
      </w:drawing>
    </w:r>
    <w:r w:rsidRPr="001B0399">
      <w:rPr>
        <w:rFonts w:ascii="Arial Narrow" w:hAnsi="Arial Narrow"/>
        <w:b/>
        <w:i/>
        <w:color w:val="404040" w:themeColor="text1" w:themeTint="BF"/>
        <w:sz w:val="62"/>
        <w:szCs w:val="62"/>
      </w:rPr>
      <w:t>PRESSEINFORMATION</w:t>
    </w:r>
  </w:p>
  <w:p w:rsidR="000911BC" w:rsidRDefault="000911BC">
    <w:pPr>
      <w:pStyle w:val="Kopfzeile"/>
      <w:pBdr>
        <w:bottom w:val="single" w:sz="6" w:space="1" w:color="auto"/>
      </w:pBdr>
      <w:rPr>
        <w:b/>
        <w:i/>
        <w:color w:val="595959" w:themeColor="text1" w:themeTint="A6"/>
        <w:sz w:val="40"/>
        <w:szCs w:val="40"/>
      </w:rPr>
    </w:pPr>
  </w:p>
  <w:p w:rsidR="000911BC" w:rsidRPr="000911BC" w:rsidRDefault="000911BC">
    <w:pPr>
      <w:pStyle w:val="Kopfzeile"/>
      <w:rPr>
        <w:b/>
        <w:i/>
        <w:color w:val="595959" w:themeColor="text1" w:themeTint="A6"/>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A0E3A"/>
    <w:multiLevelType w:val="hybridMultilevel"/>
    <w:tmpl w:val="0402F9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BC"/>
    <w:rsid w:val="00051CD6"/>
    <w:rsid w:val="00054FDB"/>
    <w:rsid w:val="000911BC"/>
    <w:rsid w:val="000D041F"/>
    <w:rsid w:val="0010478F"/>
    <w:rsid w:val="00141D52"/>
    <w:rsid w:val="00150F55"/>
    <w:rsid w:val="00165485"/>
    <w:rsid w:val="001B0399"/>
    <w:rsid w:val="001B496E"/>
    <w:rsid w:val="001C377C"/>
    <w:rsid w:val="0023135C"/>
    <w:rsid w:val="0023196E"/>
    <w:rsid w:val="0028359D"/>
    <w:rsid w:val="002B08CD"/>
    <w:rsid w:val="002D14A0"/>
    <w:rsid w:val="00392877"/>
    <w:rsid w:val="004B043E"/>
    <w:rsid w:val="004E224D"/>
    <w:rsid w:val="005B44F9"/>
    <w:rsid w:val="006457D3"/>
    <w:rsid w:val="00656B80"/>
    <w:rsid w:val="006816BB"/>
    <w:rsid w:val="00714EFC"/>
    <w:rsid w:val="008101DC"/>
    <w:rsid w:val="00812A19"/>
    <w:rsid w:val="00815110"/>
    <w:rsid w:val="008E43D3"/>
    <w:rsid w:val="00944152"/>
    <w:rsid w:val="00992CE1"/>
    <w:rsid w:val="009A1457"/>
    <w:rsid w:val="009C525F"/>
    <w:rsid w:val="00A2190C"/>
    <w:rsid w:val="00A66F82"/>
    <w:rsid w:val="00A745AF"/>
    <w:rsid w:val="00AB12E7"/>
    <w:rsid w:val="00AE2A5E"/>
    <w:rsid w:val="00AF296F"/>
    <w:rsid w:val="00AF6A8A"/>
    <w:rsid w:val="00B24D6F"/>
    <w:rsid w:val="00BE2A32"/>
    <w:rsid w:val="00BF6269"/>
    <w:rsid w:val="00C04014"/>
    <w:rsid w:val="00C72B85"/>
    <w:rsid w:val="00C90B13"/>
    <w:rsid w:val="00D31A96"/>
    <w:rsid w:val="00D82552"/>
    <w:rsid w:val="00DA46F7"/>
    <w:rsid w:val="00E13BC6"/>
    <w:rsid w:val="00E8500E"/>
    <w:rsid w:val="00EF33B8"/>
    <w:rsid w:val="00EF4EFC"/>
    <w:rsid w:val="00F21B00"/>
    <w:rsid w:val="00F53055"/>
    <w:rsid w:val="00FB4B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styleId="Sprechblasentext">
    <w:name w:val="Balloon Text"/>
    <w:basedOn w:val="Standard"/>
    <w:link w:val="SprechblasentextZchn"/>
    <w:uiPriority w:val="99"/>
    <w:semiHidden/>
    <w:unhideWhenUsed/>
    <w:rsid w:val="00A745A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5AF"/>
    <w:rPr>
      <w:rFonts w:ascii="Tahoma" w:eastAsia="Times New Roman" w:hAnsi="Tahoma" w:cs="Tahoma"/>
      <w:snapToGrid w:val="0"/>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styleId="Sprechblasentext">
    <w:name w:val="Balloon Text"/>
    <w:basedOn w:val="Standard"/>
    <w:link w:val="SprechblasentextZchn"/>
    <w:uiPriority w:val="99"/>
    <w:semiHidden/>
    <w:unhideWhenUsed/>
    <w:rsid w:val="00A745A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5AF"/>
    <w:rPr>
      <w:rFonts w:ascii="Tahoma" w:eastAsia="Times New Roman" w:hAnsi="Tahoma" w:cs="Tahoma"/>
      <w:snapToGrid w:val="0"/>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resse@stadt-kerp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C35EC-2296-4C1F-AA18-C00E3340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3A1E45D8</Template>
  <TotalTime>0</TotalTime>
  <Pages>1</Pages>
  <Words>295</Words>
  <Characters>1861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Ruland Silvia</dc:creator>
  <cp:lastModifiedBy>Uhlich, Gaby</cp:lastModifiedBy>
  <cp:revision>3</cp:revision>
  <cp:lastPrinted>2019-09-27T08:14:00Z</cp:lastPrinted>
  <dcterms:created xsi:type="dcterms:W3CDTF">2019-09-27T08:14:00Z</dcterms:created>
  <dcterms:modified xsi:type="dcterms:W3CDTF">2019-09-27T08:18:00Z</dcterms:modified>
</cp:coreProperties>
</file>